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78" w:rsidRPr="00113353" w:rsidRDefault="00923BF7" w:rsidP="00923B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E3A78" w:rsidRPr="00113353">
        <w:rPr>
          <w:sz w:val="20"/>
          <w:szCs w:val="20"/>
        </w:rPr>
        <w:t>Al Dirigente Scolastico</w:t>
      </w:r>
      <w:r>
        <w:rPr>
          <w:sz w:val="20"/>
          <w:szCs w:val="20"/>
        </w:rPr>
        <w:t xml:space="preserve"> d</w:t>
      </w:r>
      <w:r w:rsidR="00FE3A78" w:rsidRPr="00113353">
        <w:rPr>
          <w:sz w:val="20"/>
          <w:szCs w:val="20"/>
        </w:rPr>
        <w:t>el Liceo Statale “C. Urbani”</w:t>
      </w:r>
    </w:p>
    <w:p w:rsidR="00FE3A78" w:rsidRDefault="00923BF7" w:rsidP="00923B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FE3A78" w:rsidRPr="00113353">
        <w:rPr>
          <w:sz w:val="20"/>
          <w:szCs w:val="20"/>
        </w:rPr>
        <w:t>San Giorgio a Cremano (NA)</w:t>
      </w:r>
    </w:p>
    <w:p w:rsidR="00923BF7" w:rsidRPr="005B3479" w:rsidRDefault="00923BF7" w:rsidP="00923BF7">
      <w:pPr>
        <w:jc w:val="center"/>
        <w:rPr>
          <w:sz w:val="18"/>
          <w:szCs w:val="18"/>
        </w:rPr>
      </w:pPr>
      <w:r w:rsidRPr="005B3479">
        <w:rPr>
          <w:b/>
          <w:bCs/>
          <w:sz w:val="18"/>
          <w:szCs w:val="18"/>
        </w:rPr>
        <w:t>AUTORIZZAZIONE ALL'USO DI IMMAGINI E RILASCIO DI ACCOUNT PERSONALI PER ACCESSO A PIATTAFORME DIDATTICHE</w:t>
      </w:r>
    </w:p>
    <w:p w:rsidR="00923BF7" w:rsidRPr="00113353" w:rsidRDefault="00923BF7" w:rsidP="00923BF7">
      <w:pPr>
        <w:rPr>
          <w:sz w:val="20"/>
          <w:szCs w:val="20"/>
        </w:rPr>
      </w:pPr>
    </w:p>
    <w:p w:rsidR="00923BF7" w:rsidRPr="00113353" w:rsidRDefault="00923BF7" w:rsidP="00923BF7">
      <w:pPr>
        <w:rPr>
          <w:sz w:val="20"/>
          <w:szCs w:val="20"/>
        </w:rPr>
      </w:pPr>
      <w:r w:rsidRPr="00A76CC0">
        <w:rPr>
          <w:b/>
          <w:sz w:val="20"/>
          <w:szCs w:val="20"/>
        </w:rPr>
        <w:t>Il sottoscritto</w:t>
      </w:r>
      <w:r w:rsidRPr="00113353">
        <w:rPr>
          <w:sz w:val="20"/>
          <w:szCs w:val="20"/>
        </w:rPr>
        <w:t xml:space="preserve"> _________________________nato a __________________________(_____)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Il ____/___/_____ </w:t>
      </w:r>
      <w:r>
        <w:rPr>
          <w:sz w:val="20"/>
          <w:szCs w:val="20"/>
        </w:rPr>
        <w:t xml:space="preserve">                                </w:t>
      </w:r>
      <w:r w:rsidRPr="00113353">
        <w:rPr>
          <w:sz w:val="20"/>
          <w:szCs w:val="20"/>
        </w:rPr>
        <w:t>e residente in _______________________(____</w:t>
      </w:r>
      <w:proofErr w:type="gramStart"/>
      <w:r w:rsidRPr="00113353">
        <w:rPr>
          <w:sz w:val="20"/>
          <w:szCs w:val="20"/>
        </w:rPr>
        <w:t>) ,</w:t>
      </w:r>
      <w:proofErr w:type="gramEnd"/>
      <w:r w:rsidRPr="00113353">
        <w:rPr>
          <w:sz w:val="20"/>
          <w:szCs w:val="20"/>
        </w:rPr>
        <w:t xml:space="preserve"> Via_____________________</w:t>
      </w:r>
    </w:p>
    <w:p w:rsidR="00923BF7" w:rsidRPr="00113353" w:rsidRDefault="00923BF7" w:rsidP="00923BF7">
      <w:pPr>
        <w:rPr>
          <w:sz w:val="20"/>
          <w:szCs w:val="20"/>
        </w:rPr>
      </w:pPr>
      <w:proofErr w:type="gramStart"/>
      <w:r w:rsidRPr="00113353">
        <w:rPr>
          <w:sz w:val="20"/>
          <w:szCs w:val="20"/>
        </w:rPr>
        <w:t>in</w:t>
      </w:r>
      <w:proofErr w:type="gramEnd"/>
      <w:r w:rsidRPr="00113353">
        <w:rPr>
          <w:sz w:val="20"/>
          <w:szCs w:val="20"/>
        </w:rPr>
        <w:t xml:space="preserve"> qualità di </w:t>
      </w:r>
      <w:r w:rsidRPr="00113353">
        <w:rPr>
          <w:b/>
          <w:sz w:val="20"/>
          <w:szCs w:val="20"/>
        </w:rPr>
        <w:t>padre</w:t>
      </w:r>
      <w:r w:rsidRPr="00113353">
        <w:rPr>
          <w:sz w:val="20"/>
          <w:szCs w:val="20"/>
        </w:rPr>
        <w:t>/tutore dell’alunno/a___________________________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nato/a </w:t>
      </w:r>
      <w:proofErr w:type="spellStart"/>
      <w:r w:rsidRPr="00113353">
        <w:rPr>
          <w:sz w:val="20"/>
          <w:szCs w:val="20"/>
        </w:rPr>
        <w:t>a</w:t>
      </w:r>
      <w:proofErr w:type="spellEnd"/>
      <w:r w:rsidRPr="00113353">
        <w:rPr>
          <w:sz w:val="20"/>
          <w:szCs w:val="20"/>
        </w:rPr>
        <w:t xml:space="preserve"> _____________________________ (____), il____/____/_______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residente in _________________________(___), Via_________________________ </w:t>
      </w:r>
    </w:p>
    <w:p w:rsidR="00923BF7" w:rsidRDefault="00923BF7" w:rsidP="00923BF7">
      <w:pPr>
        <w:rPr>
          <w:sz w:val="20"/>
          <w:szCs w:val="20"/>
        </w:rPr>
      </w:pPr>
    </w:p>
    <w:p w:rsidR="00923BF7" w:rsidRPr="00113353" w:rsidRDefault="00923BF7" w:rsidP="00923BF7">
      <w:pPr>
        <w:rPr>
          <w:sz w:val="20"/>
          <w:szCs w:val="20"/>
        </w:rPr>
      </w:pPr>
      <w:r w:rsidRPr="00A76CC0">
        <w:rPr>
          <w:b/>
          <w:sz w:val="20"/>
          <w:szCs w:val="20"/>
        </w:rPr>
        <w:t>La sottoscritta</w:t>
      </w:r>
      <w:r w:rsidRPr="00113353">
        <w:rPr>
          <w:sz w:val="20"/>
          <w:szCs w:val="20"/>
        </w:rPr>
        <w:t xml:space="preserve"> _________________________nata a __________________________(_____)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Il ____/___/_____ </w:t>
      </w:r>
      <w:r>
        <w:rPr>
          <w:sz w:val="20"/>
          <w:szCs w:val="20"/>
        </w:rPr>
        <w:t xml:space="preserve">                               </w:t>
      </w:r>
      <w:r w:rsidRPr="00113353">
        <w:rPr>
          <w:sz w:val="20"/>
          <w:szCs w:val="20"/>
        </w:rPr>
        <w:t>e residente in _______________________(____</w:t>
      </w:r>
      <w:proofErr w:type="gramStart"/>
      <w:r w:rsidRPr="00113353">
        <w:rPr>
          <w:sz w:val="20"/>
          <w:szCs w:val="20"/>
        </w:rPr>
        <w:t>) ,</w:t>
      </w:r>
      <w:proofErr w:type="gramEnd"/>
      <w:r w:rsidRPr="00113353">
        <w:rPr>
          <w:sz w:val="20"/>
          <w:szCs w:val="20"/>
        </w:rPr>
        <w:t xml:space="preserve"> Via_____________________</w:t>
      </w:r>
    </w:p>
    <w:p w:rsidR="00923BF7" w:rsidRDefault="00923BF7" w:rsidP="00923BF7">
      <w:pPr>
        <w:rPr>
          <w:sz w:val="20"/>
          <w:szCs w:val="20"/>
        </w:rPr>
      </w:pPr>
      <w:proofErr w:type="gramStart"/>
      <w:r w:rsidRPr="00113353">
        <w:rPr>
          <w:sz w:val="20"/>
          <w:szCs w:val="20"/>
        </w:rPr>
        <w:t>in</w:t>
      </w:r>
      <w:proofErr w:type="gramEnd"/>
      <w:r w:rsidRPr="00113353">
        <w:rPr>
          <w:sz w:val="20"/>
          <w:szCs w:val="20"/>
        </w:rPr>
        <w:t xml:space="preserve"> qualità di </w:t>
      </w:r>
      <w:r w:rsidRPr="00113353">
        <w:rPr>
          <w:b/>
          <w:sz w:val="20"/>
          <w:szCs w:val="20"/>
        </w:rPr>
        <w:t>madre</w:t>
      </w:r>
      <w:r w:rsidRPr="00113353">
        <w:rPr>
          <w:sz w:val="20"/>
          <w:szCs w:val="20"/>
        </w:rPr>
        <w:t>/tutore dell’alunno/a___________________________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nato/a </w:t>
      </w:r>
      <w:proofErr w:type="spellStart"/>
      <w:r w:rsidRPr="00113353">
        <w:rPr>
          <w:sz w:val="20"/>
          <w:szCs w:val="20"/>
        </w:rPr>
        <w:t>a</w:t>
      </w:r>
      <w:proofErr w:type="spellEnd"/>
      <w:r w:rsidRPr="00113353">
        <w:rPr>
          <w:sz w:val="20"/>
          <w:szCs w:val="20"/>
        </w:rPr>
        <w:t xml:space="preserve"> ____</w:t>
      </w:r>
      <w:r>
        <w:rPr>
          <w:sz w:val="20"/>
          <w:szCs w:val="20"/>
        </w:rPr>
        <w:t>____</w:t>
      </w:r>
      <w:r w:rsidRPr="00113353">
        <w:rPr>
          <w:sz w:val="20"/>
          <w:szCs w:val="20"/>
        </w:rPr>
        <w:t>_____________________ (____), il____/____/_______</w:t>
      </w:r>
      <w:r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residente in _________________________(___), Via_________________________</w:t>
      </w:r>
    </w:p>
    <w:p w:rsidR="00923BF7" w:rsidRDefault="00923BF7" w:rsidP="00923BF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C4043"/>
          <w:lang w:eastAsia="it-IT"/>
        </w:rPr>
      </w:pPr>
      <w:r>
        <w:rPr>
          <w:rFonts w:ascii="Arial" w:eastAsia="Times New Roman" w:hAnsi="Arial" w:cs="Arial"/>
          <w:b/>
          <w:color w:val="3C4043"/>
          <w:lang w:eastAsia="it-IT"/>
        </w:rPr>
        <w:t>Autorizzo/A</w:t>
      </w:r>
      <w:r w:rsidRPr="001B27ED">
        <w:rPr>
          <w:rFonts w:ascii="Arial" w:eastAsia="Times New Roman" w:hAnsi="Arial" w:cs="Arial"/>
          <w:b/>
          <w:color w:val="3C4043"/>
          <w:sz w:val="22"/>
          <w:szCs w:val="22"/>
          <w:lang w:eastAsia="it-IT"/>
        </w:rPr>
        <w:t>utorizziamo</w:t>
      </w:r>
    </w:p>
    <w:p w:rsidR="00923BF7" w:rsidRPr="004E54B0" w:rsidRDefault="00923BF7" w:rsidP="00923BF7">
      <w:p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Calibri"/>
          <w:color w:val="3C4043"/>
          <w:sz w:val="20"/>
          <w:szCs w:val="20"/>
          <w:lang w:eastAsia="it-IT"/>
        </w:rPr>
      </w:pPr>
      <w:proofErr w:type="gramStart"/>
      <w:r w:rsidRPr="004E54B0">
        <w:rPr>
          <w:rFonts w:ascii="Calibri" w:eastAsia="Times New Roman" w:hAnsi="Calibri" w:cs="Calibri"/>
          <w:color w:val="3C4043"/>
          <w:sz w:val="20"/>
          <w:szCs w:val="20"/>
          <w:lang w:eastAsia="it-IT"/>
        </w:rPr>
        <w:t>la</w:t>
      </w:r>
      <w:proofErr w:type="gramEnd"/>
      <w:r w:rsidRPr="004E54B0">
        <w:rPr>
          <w:rFonts w:ascii="Calibri" w:eastAsia="Times New Roman" w:hAnsi="Calibri" w:cs="Calibri"/>
          <w:color w:val="3C4043"/>
          <w:sz w:val="20"/>
          <w:szCs w:val="20"/>
          <w:lang w:eastAsia="it-IT"/>
        </w:rPr>
        <w:t xml:space="preserve"> scuola Liceo Scientifico “C.URBANI” di San Giorgio a Cremano (NA) a creare/gestire e rilasciare un account </w:t>
      </w:r>
      <w:r w:rsidRPr="004E54B0">
        <w:rPr>
          <w:rFonts w:ascii="Calibri" w:eastAsia="Times New Roman" w:hAnsi="Calibri" w:cs="Calibri"/>
          <w:b/>
          <w:color w:val="3C4043"/>
          <w:sz w:val="20"/>
          <w:szCs w:val="20"/>
          <w:lang w:eastAsia="it-IT"/>
        </w:rPr>
        <w:t>G SUITE FOR EDUCATION</w:t>
      </w:r>
      <w:r w:rsidRPr="004E54B0">
        <w:rPr>
          <w:rFonts w:ascii="Calibri" w:eastAsia="Times New Roman" w:hAnsi="Calibri" w:cs="Calibri"/>
          <w:color w:val="3C4043"/>
          <w:sz w:val="20"/>
          <w:szCs w:val="20"/>
          <w:lang w:eastAsia="it-IT"/>
        </w:rPr>
        <w:t xml:space="preserve"> per mio/a-nostra/o figlio/a. Autorizzo/autorizziamo inoltre Google a raccogliere e utilizzare le informazioni relativa a mio/a-nostra/o figlio/a esclusivamente per gli scopi descritti nell'informativa di cui ho/abbiamo preso visione attraverso il documento presente nella sezione Didattica Digitale Integrata del Sito Istituzionale.</w:t>
      </w:r>
    </w:p>
    <w:p w:rsidR="00923BF7" w:rsidRDefault="00923BF7" w:rsidP="00923BF7">
      <w:pPr>
        <w:shd w:val="clear" w:color="auto" w:fill="FFFFFF"/>
        <w:spacing w:before="100" w:beforeAutospacing="1" w:after="100" w:afterAutospacing="1"/>
        <w:jc w:val="center"/>
      </w:pPr>
      <w:r>
        <w:rPr>
          <w:rFonts w:ascii="Arial" w:eastAsia="Times New Roman" w:hAnsi="Arial" w:cs="Arial"/>
          <w:b/>
          <w:color w:val="3C4043"/>
          <w:lang w:eastAsia="it-IT"/>
        </w:rPr>
        <w:t>Autorizzo/A</w:t>
      </w:r>
      <w:r w:rsidRPr="001B27ED">
        <w:rPr>
          <w:rFonts w:ascii="Arial" w:eastAsia="Times New Roman" w:hAnsi="Arial" w:cs="Arial"/>
          <w:b/>
          <w:color w:val="3C4043"/>
          <w:sz w:val="22"/>
          <w:szCs w:val="22"/>
          <w:lang w:eastAsia="it-IT"/>
        </w:rPr>
        <w:t>utorizziamo</w:t>
      </w:r>
    </w:p>
    <w:p w:rsidR="00923BF7" w:rsidRDefault="00923BF7" w:rsidP="00923BF7">
      <w:pPr>
        <w:shd w:val="clear" w:color="auto" w:fill="FFFFFF"/>
        <w:spacing w:before="100" w:beforeAutospacing="1" w:after="100" w:afterAutospacing="1"/>
        <w:jc w:val="both"/>
        <w:rPr>
          <w:sz w:val="20"/>
          <w:szCs w:val="20"/>
        </w:rPr>
      </w:pPr>
      <w:r>
        <w:t xml:space="preserve"> </w:t>
      </w:r>
      <w:proofErr w:type="gramStart"/>
      <w:r>
        <w:rPr>
          <w:sz w:val="20"/>
          <w:szCs w:val="20"/>
        </w:rPr>
        <w:t>l</w:t>
      </w:r>
      <w:r>
        <w:rPr>
          <w:sz w:val="20"/>
          <w:szCs w:val="20"/>
        </w:rPr>
        <w:t>’accesso</w:t>
      </w:r>
      <w:proofErr w:type="gramEnd"/>
      <w:r>
        <w:rPr>
          <w:sz w:val="20"/>
          <w:szCs w:val="20"/>
        </w:rPr>
        <w:t xml:space="preserve"> tramite account personale a piattaforme didattiche. La pubblicazione delle immagini di mio/a figlio/a sul sito web dell'istituzione scolastica e l’eventuale trasmissione agli organi di stampa e ai media televisivi, come documentazione di un momento altamente formativo per la comunità scolastica e finalizzato alla part</w:t>
      </w:r>
      <w:r w:rsidR="00C0282E">
        <w:rPr>
          <w:sz w:val="20"/>
          <w:szCs w:val="20"/>
        </w:rPr>
        <w:t>ecipazione ad</w:t>
      </w:r>
      <w:r>
        <w:rPr>
          <w:sz w:val="20"/>
          <w:szCs w:val="20"/>
        </w:rPr>
        <w:t xml:space="preserve"> attività/progetto.</w:t>
      </w:r>
    </w:p>
    <w:p w:rsidR="00923BF7" w:rsidRDefault="00923BF7" w:rsidP="00C0282E">
      <w:pPr>
        <w:shd w:val="clear" w:color="auto" w:fill="FFFFFF"/>
        <w:spacing w:before="100" w:beforeAutospacing="1" w:after="100" w:afterAutospacing="1"/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ESPRIMO IL MIO </w:t>
      </w:r>
      <w:proofErr w:type="gramStart"/>
      <w:r>
        <w:rPr>
          <w:b/>
          <w:bCs/>
          <w:sz w:val="20"/>
          <w:szCs w:val="20"/>
        </w:rPr>
        <w:t>CONSENSO  /</w:t>
      </w:r>
      <w:proofErr w:type="gramEnd"/>
      <w:r>
        <w:rPr>
          <w:b/>
          <w:bCs/>
          <w:sz w:val="20"/>
          <w:szCs w:val="20"/>
        </w:rPr>
        <w:t xml:space="preserve"> ESPRIMIAMO IL NOSTRO CONSENSO</w:t>
      </w:r>
    </w:p>
    <w:p w:rsidR="00923BF7" w:rsidRDefault="00923BF7" w:rsidP="00923BF7">
      <w:pPr>
        <w:pStyle w:val="Default"/>
        <w:ind w:right="-285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al</w:t>
      </w:r>
      <w:proofErr w:type="gramEnd"/>
      <w:r>
        <w:rPr>
          <w:sz w:val="20"/>
          <w:szCs w:val="20"/>
        </w:rPr>
        <w:t xml:space="preserve"> </w:t>
      </w:r>
      <w:r>
        <w:rPr>
          <w:sz w:val="21"/>
          <w:szCs w:val="21"/>
        </w:rPr>
        <w:t xml:space="preserve">Liceo Statale “C. Urbani di San Giorgio a Cremano (NA) </w:t>
      </w:r>
      <w:r>
        <w:rPr>
          <w:sz w:val="20"/>
          <w:szCs w:val="20"/>
        </w:rPr>
        <w:t xml:space="preserve">alla diffusione delle immagini di mio/a figlio/a fotografate/registrate durante le attività sopra descritte e nell’ambito delle finalità istituzionali della scuola, per utilizzarle, senza fini di lucro, come documentazione della vita della scuola e delle attività formative svolte. L'utilizzo delle immagini è da considerarsi effettuato in forma del tutto gratuita. </w:t>
      </w:r>
    </w:p>
    <w:p w:rsidR="00923BF7" w:rsidRDefault="00923BF7" w:rsidP="00923BF7">
      <w:pPr>
        <w:shd w:val="clear" w:color="auto" w:fill="FFFFFF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di quanto previsto dal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196/2003 art. 7 in qualsiasi momento potrò avvalermi del diritto di revocare l’autorizzazione al trattamento delle immagini.</w:t>
      </w:r>
    </w:p>
    <w:p w:rsidR="00923BF7" w:rsidRDefault="00923BF7" w:rsidP="00923BF7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</w:rPr>
      </w:pPr>
      <w:r w:rsidRPr="005B3479">
        <w:rPr>
          <w:b/>
          <w:sz w:val="20"/>
          <w:szCs w:val="20"/>
        </w:rPr>
        <w:t>Firma del padre</w:t>
      </w:r>
      <w:r>
        <w:rPr>
          <w:sz w:val="20"/>
          <w:szCs w:val="20"/>
        </w:rPr>
        <w:t>______________________</w:t>
      </w:r>
    </w:p>
    <w:p w:rsidR="00923BF7" w:rsidRPr="001B27ED" w:rsidRDefault="00923BF7" w:rsidP="00923BF7">
      <w:pPr>
        <w:shd w:val="clear" w:color="auto" w:fill="FFFFFF"/>
        <w:spacing w:before="100" w:beforeAutospacing="1" w:after="100" w:afterAutospacing="1"/>
        <w:jc w:val="right"/>
        <w:rPr>
          <w:rFonts w:ascii="Calibri" w:eastAsia="Times New Roman" w:hAnsi="Calibri" w:cs="Calibri"/>
          <w:color w:val="3C4043"/>
          <w:sz w:val="22"/>
          <w:szCs w:val="22"/>
          <w:lang w:eastAsia="it-IT"/>
        </w:rPr>
      </w:pPr>
      <w:r w:rsidRPr="005B3479">
        <w:rPr>
          <w:b/>
          <w:sz w:val="20"/>
          <w:szCs w:val="20"/>
        </w:rPr>
        <w:t>Firma della madre</w:t>
      </w:r>
      <w:r>
        <w:rPr>
          <w:sz w:val="20"/>
          <w:szCs w:val="20"/>
        </w:rPr>
        <w:t>_____________________</w:t>
      </w:r>
    </w:p>
    <w:p w:rsidR="00923BF7" w:rsidRDefault="00923BF7" w:rsidP="00923BF7">
      <w:pPr>
        <w:jc w:val="both"/>
        <w:rPr>
          <w:i/>
          <w:sz w:val="20"/>
          <w:szCs w:val="20"/>
        </w:rPr>
      </w:pPr>
      <w:r w:rsidRPr="001B27ED">
        <w:rPr>
          <w:i/>
          <w:sz w:val="20"/>
          <w:szCs w:val="20"/>
        </w:rP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923BF7" w:rsidRPr="001B27ED" w:rsidRDefault="00923BF7" w:rsidP="00923BF7">
      <w:pPr>
        <w:jc w:val="both"/>
        <w:rPr>
          <w:i/>
          <w:sz w:val="20"/>
          <w:szCs w:val="20"/>
        </w:rPr>
      </w:pPr>
    </w:p>
    <w:p w:rsidR="00923BF7" w:rsidRPr="00113353" w:rsidRDefault="00923BF7" w:rsidP="00923BF7">
      <w:pPr>
        <w:jc w:val="right"/>
        <w:rPr>
          <w:sz w:val="20"/>
          <w:szCs w:val="20"/>
        </w:rPr>
      </w:pPr>
      <w:r w:rsidRPr="001B27ED">
        <w:rPr>
          <w:b/>
          <w:sz w:val="20"/>
          <w:szCs w:val="20"/>
        </w:rPr>
        <w:t xml:space="preserve"> Il genitore unico firmatario</w:t>
      </w:r>
      <w:r w:rsidRPr="00113353">
        <w:rPr>
          <w:sz w:val="20"/>
          <w:szCs w:val="20"/>
        </w:rPr>
        <w:t>: ______________________________</w:t>
      </w:r>
    </w:p>
    <w:sectPr w:rsidR="00923BF7" w:rsidRPr="00113353" w:rsidSect="00A76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8D4" w:rsidRDefault="000048D4" w:rsidP="00F86D14">
      <w:r>
        <w:separator/>
      </w:r>
    </w:p>
  </w:endnote>
  <w:endnote w:type="continuationSeparator" w:id="0">
    <w:p w:rsidR="000048D4" w:rsidRDefault="000048D4" w:rsidP="00F8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lean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8D4" w:rsidRDefault="000048D4" w:rsidP="00F86D14">
      <w:r>
        <w:separator/>
      </w:r>
    </w:p>
  </w:footnote>
  <w:footnote w:type="continuationSeparator" w:id="0">
    <w:p w:rsidR="000048D4" w:rsidRDefault="000048D4" w:rsidP="00F86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D14" w:rsidRDefault="00F86D14">
    <w:pPr>
      <w:pStyle w:val="Intestazione"/>
    </w:pPr>
    <w:r>
      <w:rPr>
        <w:noProof/>
        <w:lang w:eastAsia="it-IT"/>
      </w:rPr>
      <w:drawing>
        <wp:inline distT="0" distB="0" distL="0" distR="0" wp14:anchorId="5C1E853B" wp14:editId="19EA0B1E">
          <wp:extent cx="6116320" cy="951865"/>
          <wp:effectExtent l="0" t="0" r="508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951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6D14" w:rsidRDefault="00F86D14">
    <w:pPr>
      <w:pStyle w:val="Intestazione"/>
    </w:pP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 xml:space="preserve">LICEO SCIENTIFICO   |   LICEO SCIENTIFICO </w:t>
    </w:r>
    <w:proofErr w:type="spellStart"/>
    <w:r w:rsidRPr="00F86D14">
      <w:rPr>
        <w:rFonts w:ascii="Adobe Clean" w:hAnsi="Adobe Clean"/>
        <w:color w:val="283C5A"/>
        <w:sz w:val="18"/>
        <w:szCs w:val="18"/>
      </w:rPr>
      <w:t>opz</w:t>
    </w:r>
    <w:proofErr w:type="spellEnd"/>
    <w:r w:rsidRPr="00F86D14">
      <w:rPr>
        <w:rFonts w:ascii="Adobe Clean" w:hAnsi="Adobe Clean"/>
        <w:color w:val="283C5A"/>
        <w:sz w:val="18"/>
        <w:szCs w:val="18"/>
      </w:rPr>
      <w:t>. SC</w:t>
    </w:r>
    <w:r w:rsidR="00DB7804">
      <w:rPr>
        <w:rFonts w:ascii="Adobe Clean" w:hAnsi="Adobe Clean"/>
        <w:color w:val="283C5A"/>
        <w:sz w:val="18"/>
        <w:szCs w:val="18"/>
      </w:rPr>
      <w:t>I</w:t>
    </w:r>
    <w:r w:rsidRPr="00F86D14">
      <w:rPr>
        <w:rFonts w:ascii="Adobe Clean" w:hAnsi="Adobe Clean"/>
        <w:color w:val="283C5A"/>
        <w:sz w:val="18"/>
        <w:szCs w:val="18"/>
      </w:rPr>
      <w:t>ENZE APPLICATE   |   LICEO LINGUISTICO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 xml:space="preserve">Sede: Via </w:t>
    </w:r>
    <w:proofErr w:type="spellStart"/>
    <w:r w:rsidRPr="00F86D14">
      <w:rPr>
        <w:rFonts w:ascii="Adobe Clean" w:hAnsi="Adobe Clean"/>
        <w:color w:val="283C5A"/>
        <w:sz w:val="18"/>
        <w:szCs w:val="18"/>
      </w:rPr>
      <w:t>Buongiovanni</w:t>
    </w:r>
    <w:proofErr w:type="spellEnd"/>
    <w:r w:rsidRPr="00F86D14">
      <w:rPr>
        <w:rFonts w:ascii="Adobe Clean" w:hAnsi="Adobe Clean"/>
        <w:color w:val="283C5A"/>
        <w:sz w:val="18"/>
        <w:szCs w:val="18"/>
      </w:rPr>
      <w:t>, 77 - 80046 S. Giorgio a Cremano (NA)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>Tel. / Fax: 081 574 93 61   |   Email: naps36000r@istruzione.it   |   PEC: naps36000@pec.istruzione.it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>C.F. 94203160638   |   Codice Meccanografico: NAPS36000R</w:t>
    </w:r>
  </w:p>
  <w:p w:rsid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  <w:r w:rsidRPr="00F86D14">
      <w:rPr>
        <w:rFonts w:ascii="Adobe Clean" w:hAnsi="Adobe Clean"/>
        <w:b/>
        <w:bCs/>
        <w:color w:val="283C5A"/>
        <w:sz w:val="18"/>
        <w:szCs w:val="18"/>
      </w:rPr>
      <w:t>POLO FORMATIVO AMBITO NA 20 CAMPANIA</w:t>
    </w:r>
  </w:p>
  <w:p w:rsid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</w:p>
  <w:p w:rsidR="00F86D14" w:rsidRP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369E0"/>
    <w:multiLevelType w:val="hybridMultilevel"/>
    <w:tmpl w:val="D4B0EE6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CA"/>
    <w:rsid w:val="000048D4"/>
    <w:rsid w:val="00113353"/>
    <w:rsid w:val="0012656D"/>
    <w:rsid w:val="001431CA"/>
    <w:rsid w:val="001C08F1"/>
    <w:rsid w:val="004428B0"/>
    <w:rsid w:val="006D4FD8"/>
    <w:rsid w:val="008C76DD"/>
    <w:rsid w:val="00923BF7"/>
    <w:rsid w:val="00A76CC0"/>
    <w:rsid w:val="00C0282E"/>
    <w:rsid w:val="00CF0BAA"/>
    <w:rsid w:val="00DB7804"/>
    <w:rsid w:val="00DD7E2A"/>
    <w:rsid w:val="00E235F6"/>
    <w:rsid w:val="00E345C2"/>
    <w:rsid w:val="00F86D14"/>
    <w:rsid w:val="00F936E4"/>
    <w:rsid w:val="00FB5008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350EC-E732-4D67-95F8-BA9E9BDD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6D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D14"/>
  </w:style>
  <w:style w:type="paragraph" w:styleId="Pidipagina">
    <w:name w:val="footer"/>
    <w:basedOn w:val="Normale"/>
    <w:link w:val="PidipaginaCarattere"/>
    <w:uiPriority w:val="99"/>
    <w:unhideWhenUsed/>
    <w:rsid w:val="00F86D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6D14"/>
  </w:style>
  <w:style w:type="character" w:styleId="Collegamentoipertestuale">
    <w:name w:val="Hyperlink"/>
    <w:basedOn w:val="Carpredefinitoparagrafo"/>
    <w:uiPriority w:val="99"/>
    <w:unhideWhenUsed/>
    <w:rsid w:val="00F86D1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86D1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E3A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C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CC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3BF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epresidenza\Downloads\carlo_urbani-polo_formativ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carlo_urbani-polo_formativo</Template>
  <TotalTime>1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2</cp:revision>
  <cp:lastPrinted>2021-06-26T11:59:00Z</cp:lastPrinted>
  <dcterms:created xsi:type="dcterms:W3CDTF">2021-06-26T12:01:00Z</dcterms:created>
  <dcterms:modified xsi:type="dcterms:W3CDTF">2021-06-26T12:01:00Z</dcterms:modified>
</cp:coreProperties>
</file>